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506" w:rsidRDefault="001C0CD6" w:rsidP="001F04EC">
      <w:pPr>
        <w:ind w:left="-709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FB46B21" wp14:editId="777ED6F5">
            <wp:simplePos x="0" y="0"/>
            <wp:positionH relativeFrom="column">
              <wp:posOffset>-291475</wp:posOffset>
            </wp:positionH>
            <wp:positionV relativeFrom="paragraph">
              <wp:posOffset>9023985</wp:posOffset>
            </wp:positionV>
            <wp:extent cx="1352550" cy="102298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_blac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 wp14:anchorId="662543F7" wp14:editId="3EAD3A44">
            <wp:simplePos x="0" y="0"/>
            <wp:positionH relativeFrom="column">
              <wp:posOffset>-2675255</wp:posOffset>
            </wp:positionH>
            <wp:positionV relativeFrom="paragraph">
              <wp:posOffset>-710565</wp:posOffset>
            </wp:positionV>
            <wp:extent cx="15132685" cy="11259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colour-1321802_19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685" cy="1125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11859" wp14:editId="3D2FD969">
                <wp:simplePos x="0" y="0"/>
                <wp:positionH relativeFrom="column">
                  <wp:posOffset>-347345</wp:posOffset>
                </wp:positionH>
                <wp:positionV relativeFrom="paragraph">
                  <wp:posOffset>9634220</wp:posOffset>
                </wp:positionV>
                <wp:extent cx="7287260" cy="532130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726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C9274F" w:rsidRDefault="001F04EC" w:rsidP="00C9274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60"/>
                              </w:rPr>
                            </w:pPr>
                            <w:r w:rsidRPr="00C9274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6"/>
                                <w:szCs w:val="60"/>
                              </w:rPr>
                              <w:t>www.chandhouseorchestra.com</w:t>
                            </w:r>
                          </w:p>
                          <w:p w:rsidR="001F04EC" w:rsidRDefault="001F04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.35pt;margin-top:758.6pt;width:573.8pt;height:41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e6tgIAALo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" filled="f" stroked="f">
                <v:textbox>
                  <w:txbxContent>
                    <w:p w:rsidR="001F04EC" w:rsidRPr="00C9274F" w:rsidRDefault="001F04EC" w:rsidP="00C9274F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60"/>
                        </w:rPr>
                      </w:pPr>
                      <w:r w:rsidRPr="00C9274F">
                        <w:rPr>
                          <w:rFonts w:ascii="Verdana" w:hAnsi="Verdana"/>
                          <w:b/>
                          <w:color w:val="FFFFFF" w:themeColor="background1"/>
                          <w:sz w:val="36"/>
                          <w:szCs w:val="60"/>
                        </w:rPr>
                        <w:t>www.chandhouseorchestra.com</w:t>
                      </w:r>
                    </w:p>
                    <w:p w:rsidR="001F04EC" w:rsidRDefault="001F04E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1A7E5B" wp14:editId="036E33D7">
                <wp:simplePos x="0" y="0"/>
                <wp:positionH relativeFrom="column">
                  <wp:posOffset>2654537</wp:posOffset>
                </wp:positionH>
                <wp:positionV relativeFrom="paragraph">
                  <wp:posOffset>197135</wp:posOffset>
                </wp:positionV>
                <wp:extent cx="4282440" cy="1787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178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C9274F" w:rsidRDefault="001F04EC" w:rsidP="00C9274F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C9274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CHANDHOUSE SYMPHONY ORCHESTRA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9pt;margin-top:15.5pt;width:337.2pt;height:14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iP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" filled="f" stroked="f">
                <v:textbox>
                  <w:txbxContent>
                    <w:p w:rsidR="001F04EC" w:rsidRPr="00C9274F" w:rsidRDefault="001F04EC" w:rsidP="00C9274F">
                      <w:pPr>
                        <w:jc w:val="right"/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C9274F"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  <w:t>CHANDHOUSE SYMPHONY ORCHESTRA</w:t>
                      </w:r>
                    </w:p>
                  </w:txbxContent>
                </v:textbox>
              </v:shape>
            </w:pict>
          </mc:Fallback>
        </mc:AlternateContent>
      </w:r>
      <w:r w:rsidR="006E6B49">
        <w:rPr>
          <w:noProof/>
        </w:rPr>
        <w:drawing>
          <wp:anchor distT="0" distB="0" distL="114300" distR="114300" simplePos="0" relativeHeight="251701248" behindDoc="0" locked="0" layoutInCell="1" allowOverlap="1" wp14:anchorId="35C77D39" wp14:editId="411BBD70">
            <wp:simplePos x="0" y="0"/>
            <wp:positionH relativeFrom="column">
              <wp:posOffset>8037242</wp:posOffset>
            </wp:positionH>
            <wp:positionV relativeFrom="paragraph">
              <wp:posOffset>8923655</wp:posOffset>
            </wp:positionV>
            <wp:extent cx="1242619" cy="12426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hip_Badge_Faceboo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19" cy="1242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B4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3F4156" wp14:editId="75BA5D4D">
                <wp:simplePos x="0" y="0"/>
                <wp:positionH relativeFrom="column">
                  <wp:posOffset>572135</wp:posOffset>
                </wp:positionH>
                <wp:positionV relativeFrom="paragraph">
                  <wp:posOffset>5976601</wp:posOffset>
                </wp:positionV>
                <wp:extent cx="5594985" cy="1310185"/>
                <wp:effectExtent l="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13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173138" w:rsidRDefault="001F04EC" w:rsidP="00173138">
                            <w:pPr>
                              <w:spacing w:after="120"/>
                              <w:rPr>
                                <w:rFonts w:ascii="Open Sans" w:hAnsi="Open Sans" w:cs="Open Sans"/>
                                <w:b/>
                                <w:color w:val="FFCC00"/>
                                <w:sz w:val="44"/>
                                <w:szCs w:val="28"/>
                              </w:rPr>
                            </w:pPr>
                            <w:r w:rsidRPr="00173138">
                              <w:rPr>
                                <w:rFonts w:ascii="Open Sans" w:hAnsi="Open Sans" w:cs="Open Sans"/>
                                <w:b/>
                                <w:color w:val="FFCC00"/>
                                <w:sz w:val="80"/>
                                <w:szCs w:val="80"/>
                              </w:rPr>
                              <w:t>FRIDAY 6 FEB 6.30PM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color w:val="FFCC00"/>
                                <w:sz w:val="72"/>
                                <w:szCs w:val="28"/>
                              </w:rPr>
                              <w:br/>
                            </w:r>
                            <w:r w:rsidR="006E6B49">
                              <w:rPr>
                                <w:rFonts w:ascii="Open Sans" w:hAnsi="Open Sans" w:cs="Open Sans"/>
                                <w:b/>
                                <w:color w:val="FFCC00"/>
                                <w:sz w:val="44"/>
                                <w:szCs w:val="28"/>
                              </w:rPr>
                              <w:t>TICKETS: £8 (£2) ON THE DOOR</w:t>
                            </w:r>
                          </w:p>
                          <w:p w:rsidR="001F04EC" w:rsidRPr="0040107B" w:rsidRDefault="001F04EC" w:rsidP="00A82938">
                            <w:pPr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05pt;margin-top:470.6pt;width:440.55pt;height:103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+M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" filled="f" stroked="f">
                <v:textbox>
                  <w:txbxContent>
                    <w:p w:rsidR="001F04EC" w:rsidRPr="00173138" w:rsidRDefault="001F04EC" w:rsidP="00173138">
                      <w:pPr>
                        <w:spacing w:after="120"/>
                        <w:rPr>
                          <w:rFonts w:ascii="Open Sans" w:hAnsi="Open Sans" w:cs="Open Sans"/>
                          <w:b/>
                          <w:color w:val="FFCC00"/>
                          <w:sz w:val="44"/>
                          <w:szCs w:val="28"/>
                        </w:rPr>
                      </w:pPr>
                      <w:r w:rsidRPr="00173138">
                        <w:rPr>
                          <w:rFonts w:ascii="Open Sans" w:hAnsi="Open Sans" w:cs="Open Sans"/>
                          <w:b/>
                          <w:color w:val="FFCC00"/>
                          <w:sz w:val="80"/>
                          <w:szCs w:val="80"/>
                        </w:rPr>
                        <w:t>FRIDAY 6 FEB 6.30PM</w:t>
                      </w:r>
                      <w:r>
                        <w:rPr>
                          <w:rFonts w:ascii="Open Sans" w:hAnsi="Open Sans" w:cs="Open Sans"/>
                          <w:b/>
                          <w:color w:val="FFCC00"/>
                          <w:sz w:val="72"/>
                          <w:szCs w:val="28"/>
                        </w:rPr>
                        <w:br/>
                      </w:r>
                      <w:r w:rsidR="006E6B49">
                        <w:rPr>
                          <w:rFonts w:ascii="Open Sans" w:hAnsi="Open Sans" w:cs="Open Sans"/>
                          <w:b/>
                          <w:color w:val="FFCC00"/>
                          <w:sz w:val="44"/>
                          <w:szCs w:val="28"/>
                        </w:rPr>
                        <w:t>TICKETS: £8 (£2) ON THE DOOR</w:t>
                      </w:r>
                    </w:p>
                    <w:p w:rsidR="001F04EC" w:rsidRPr="0040107B" w:rsidRDefault="001F04EC" w:rsidP="00A82938">
                      <w:pPr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A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9A43BE" wp14:editId="7E2591BB">
                <wp:simplePos x="0" y="0"/>
                <wp:positionH relativeFrom="column">
                  <wp:posOffset>1868170</wp:posOffset>
                </wp:positionH>
                <wp:positionV relativeFrom="paragraph">
                  <wp:posOffset>4378012</wp:posOffset>
                </wp:positionV>
                <wp:extent cx="4641215" cy="109182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215" cy="1091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A82938" w:rsidRDefault="001F04EC" w:rsidP="00AB101F">
                            <w:pPr>
                              <w:rPr>
                                <w:b/>
                                <w:color w:val="FFFFFF" w:themeColor="background1"/>
                                <w:spacing w:val="200"/>
                                <w:sz w:val="160"/>
                                <w:szCs w:val="144"/>
                              </w:rPr>
                            </w:pPr>
                            <w:r w:rsidRPr="00A82938">
                              <w:rPr>
                                <w:b/>
                                <w:color w:val="FFFFFF" w:themeColor="background1"/>
                                <w:spacing w:val="200"/>
                                <w:sz w:val="160"/>
                                <w:szCs w:val="144"/>
                              </w:rPr>
                              <w:t>HAYDN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47.1pt;margin-top:344.75pt;width:365.45pt;height:85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" filled="f" stroked="f">
                <v:textbox>
                  <w:txbxContent>
                    <w:p w:rsidR="001F04EC" w:rsidRPr="00A82938" w:rsidRDefault="001F04EC" w:rsidP="00AB101F">
                      <w:pPr>
                        <w:rPr>
                          <w:b/>
                          <w:color w:val="FFFFFF" w:themeColor="background1"/>
                          <w:spacing w:val="200"/>
                          <w:sz w:val="160"/>
                          <w:szCs w:val="144"/>
                        </w:rPr>
                      </w:pPr>
                      <w:r w:rsidRPr="00A82938">
                        <w:rPr>
                          <w:b/>
                          <w:color w:val="FFFFFF" w:themeColor="background1"/>
                          <w:spacing w:val="200"/>
                          <w:sz w:val="160"/>
                          <w:szCs w:val="144"/>
                        </w:rPr>
                        <w:t>HAYDN</w:t>
                      </w:r>
                    </w:p>
                  </w:txbxContent>
                </v:textbox>
              </v:shape>
            </w:pict>
          </mc:Fallback>
        </mc:AlternateContent>
      </w:r>
      <w:r w:rsidR="001F04E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54BE9B" wp14:editId="0820E39B">
                <wp:simplePos x="0" y="0"/>
                <wp:positionH relativeFrom="column">
                  <wp:posOffset>517609</wp:posOffset>
                </wp:positionH>
                <wp:positionV relativeFrom="paragraph">
                  <wp:posOffset>5499043</wp:posOffset>
                </wp:positionV>
                <wp:extent cx="5596037" cy="6000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603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40107B" w:rsidRDefault="001F04EC" w:rsidP="00173138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</w:pPr>
                            <w:proofErr w:type="gramStart"/>
                            <w:r w:rsidRPr="0040107B"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 xml:space="preserve">SYMPHONY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>NO.</w:t>
                            </w:r>
                            <w:proofErr w:type="gramEnd"/>
                            <w:r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C9274F"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 xml:space="preserve">94 </w:t>
                            </w:r>
                            <w:r w:rsidRPr="00C9274F">
                              <w:rPr>
                                <w:b/>
                                <w:color w:val="8FD7C3"/>
                                <w:spacing w:val="28"/>
                                <w:sz w:val="36"/>
                                <w:szCs w:val="28"/>
                              </w:rPr>
                              <w:t>‘</w:t>
                            </w:r>
                            <w:r w:rsidRPr="00C9274F"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>SURPRISE’</w:t>
                            </w:r>
                            <w:r w:rsidRPr="0040107B"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.75pt;margin-top:433pt;width:440.65pt;height:4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djuQ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" filled="f" stroked="f">
                <v:textbox>
                  <w:txbxContent>
                    <w:p w:rsidR="001F04EC" w:rsidRPr="0040107B" w:rsidRDefault="001F04EC" w:rsidP="00173138">
                      <w:pPr>
                        <w:jc w:val="right"/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</w:pPr>
                      <w:proofErr w:type="gramStart"/>
                      <w:r w:rsidRPr="0040107B"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 xml:space="preserve">SYMPHONY </w:t>
                      </w:r>
                      <w:r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>NO.</w:t>
                      </w:r>
                      <w:proofErr w:type="gramEnd"/>
                      <w:r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 xml:space="preserve"> </w:t>
                      </w:r>
                      <w:r w:rsidRPr="00C9274F"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 xml:space="preserve">94 </w:t>
                      </w:r>
                      <w:r w:rsidRPr="00C9274F">
                        <w:rPr>
                          <w:b/>
                          <w:color w:val="8FD7C3"/>
                          <w:spacing w:val="28"/>
                          <w:sz w:val="36"/>
                          <w:szCs w:val="28"/>
                        </w:rPr>
                        <w:t>‘</w:t>
                      </w:r>
                      <w:r w:rsidRPr="00C9274F"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>SURPRISE’</w:t>
                      </w:r>
                      <w:r w:rsidRPr="0040107B"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274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546A13" wp14:editId="027629F5">
                <wp:simplePos x="0" y="0"/>
                <wp:positionH relativeFrom="column">
                  <wp:posOffset>512445</wp:posOffset>
                </wp:positionH>
                <wp:positionV relativeFrom="paragraph">
                  <wp:posOffset>2633980</wp:posOffset>
                </wp:positionV>
                <wp:extent cx="5704205" cy="1562100"/>
                <wp:effectExtent l="0" t="2540" r="317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20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A82938" w:rsidRDefault="001F04EC">
                            <w:pPr>
                              <w:rPr>
                                <w:b/>
                                <w:color w:val="FFFFFF" w:themeColor="background1"/>
                                <w:spacing w:val="200"/>
                                <w:sz w:val="160"/>
                                <w:szCs w:val="144"/>
                              </w:rPr>
                            </w:pPr>
                            <w:r w:rsidRPr="00A82938">
                              <w:rPr>
                                <w:b/>
                                <w:color w:val="FFFFFF" w:themeColor="background1"/>
                                <w:spacing w:val="200"/>
                                <w:sz w:val="160"/>
                                <w:szCs w:val="144"/>
                              </w:rPr>
                              <w:t>MOZART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0.35pt;margin-top:207.4pt;width:449.15pt;height:123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" filled="f" stroked="f">
                <v:textbox style="mso-fit-shape-to-text:t">
                  <w:txbxContent>
                    <w:p w:rsidR="001F04EC" w:rsidRPr="00A82938" w:rsidRDefault="001F04EC">
                      <w:pPr>
                        <w:rPr>
                          <w:b/>
                          <w:color w:val="FFFFFF" w:themeColor="background1"/>
                          <w:spacing w:val="200"/>
                          <w:sz w:val="160"/>
                          <w:szCs w:val="144"/>
                        </w:rPr>
                      </w:pPr>
                      <w:r w:rsidRPr="00A82938">
                        <w:rPr>
                          <w:b/>
                          <w:color w:val="FFFFFF" w:themeColor="background1"/>
                          <w:spacing w:val="200"/>
                          <w:sz w:val="160"/>
                          <w:szCs w:val="144"/>
                        </w:rPr>
                        <w:t>MOZART</w:t>
                      </w:r>
                    </w:p>
                  </w:txbxContent>
                </v:textbox>
              </v:shape>
            </w:pict>
          </mc:Fallback>
        </mc:AlternateContent>
      </w:r>
      <w:r w:rsidR="00C9274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344152" wp14:editId="11BAABCE">
                <wp:simplePos x="0" y="0"/>
                <wp:positionH relativeFrom="column">
                  <wp:posOffset>552450</wp:posOffset>
                </wp:positionH>
                <wp:positionV relativeFrom="paragraph">
                  <wp:posOffset>7399655</wp:posOffset>
                </wp:positionV>
                <wp:extent cx="5784850" cy="536575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C9274F" w:rsidRDefault="001F04EC" w:rsidP="00173138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C9274F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CHANDHOUSE TOWN HALL, BOBSHIRE, MN3 2PG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3.5pt;margin-top:582.65pt;width:455.5pt;height:42.2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EJ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" filled="f" stroked="f">
                <v:textbox style="mso-fit-shape-to-text:t">
                  <w:txbxContent>
                    <w:p w:rsidR="001F04EC" w:rsidRPr="00C9274F" w:rsidRDefault="001F04EC" w:rsidP="00173138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C9274F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32"/>
                          <w:szCs w:val="28"/>
                        </w:rPr>
                        <w:t>CHANDHOUSE TOWN HALL, BOBSHIRE, MN3 2PG</w:t>
                      </w:r>
                    </w:p>
                  </w:txbxContent>
                </v:textbox>
              </v:shape>
            </w:pict>
          </mc:Fallback>
        </mc:AlternateContent>
      </w:r>
      <w:r w:rsidR="00C9274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6F6F1A" wp14:editId="6B0617AD">
                <wp:simplePos x="0" y="0"/>
                <wp:positionH relativeFrom="column">
                  <wp:posOffset>568325</wp:posOffset>
                </wp:positionH>
                <wp:positionV relativeFrom="paragraph">
                  <wp:posOffset>3849370</wp:posOffset>
                </wp:positionV>
                <wp:extent cx="5882640" cy="61341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40107B" w:rsidRDefault="001F04EC" w:rsidP="0040107B">
                            <w:pPr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</w:pPr>
                            <w:r w:rsidRPr="0040107B"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 xml:space="preserve">SYMPHONY </w:t>
                            </w:r>
                            <w:r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 xml:space="preserve">NO. </w:t>
                            </w:r>
                            <w:r w:rsidRPr="00C9274F">
                              <w:rPr>
                                <w:b/>
                                <w:color w:val="FFFFFF" w:themeColor="background1"/>
                                <w:spacing w:val="28"/>
                                <w:sz w:val="36"/>
                                <w:szCs w:val="28"/>
                              </w:rPr>
                              <w:t>41 ‘JUPITER’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4.75pt;margin-top:303.1pt;width:463.2pt;height:4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At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" filled="f" stroked="f">
                <v:textbox>
                  <w:txbxContent>
                    <w:p w:rsidR="001F04EC" w:rsidRPr="0040107B" w:rsidRDefault="001F04EC" w:rsidP="0040107B">
                      <w:pPr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</w:pPr>
                      <w:r w:rsidRPr="0040107B"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 xml:space="preserve">SYMPHONY </w:t>
                      </w:r>
                      <w:r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 xml:space="preserve">NO. </w:t>
                      </w:r>
                      <w:r w:rsidRPr="00C9274F">
                        <w:rPr>
                          <w:b/>
                          <w:color w:val="FFFFFF" w:themeColor="background1"/>
                          <w:spacing w:val="28"/>
                          <w:sz w:val="36"/>
                          <w:szCs w:val="28"/>
                        </w:rPr>
                        <w:t>41 ‘JUPITER’</w:t>
                      </w:r>
                    </w:p>
                  </w:txbxContent>
                </v:textbox>
              </v:shape>
            </w:pict>
          </mc:Fallback>
        </mc:AlternateContent>
      </w:r>
      <w:r w:rsidR="00C9274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C742E1" wp14:editId="6E5D9551">
                <wp:simplePos x="0" y="0"/>
                <wp:positionH relativeFrom="column">
                  <wp:posOffset>375285</wp:posOffset>
                </wp:positionH>
                <wp:positionV relativeFrom="paragraph">
                  <wp:posOffset>2299970</wp:posOffset>
                </wp:positionV>
                <wp:extent cx="5977890" cy="5854700"/>
                <wp:effectExtent l="3810" t="1905" r="9525" b="29845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890" cy="5854700"/>
                        </a:xfrm>
                        <a:prstGeom prst="rect">
                          <a:avLst/>
                        </a:prstGeom>
                        <a:solidFill>
                          <a:srgbClr val="0E223A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9.55pt;margin-top:181.1pt;width:470.7pt;height:46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" fillcolor="#0e223a" stroked="f" strokecolor="#f2f2f2 [3041]" strokeweight="3pt">
                <v:shadow on="t" color="#243f60 [1604]" opacity=".5" offset="1pt"/>
              </v:rect>
            </w:pict>
          </mc:Fallback>
        </mc:AlternateContent>
      </w:r>
      <w:r w:rsidR="00C9274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362DA1" wp14:editId="14812DDE">
                <wp:simplePos x="0" y="0"/>
                <wp:positionH relativeFrom="column">
                  <wp:posOffset>621665</wp:posOffset>
                </wp:positionH>
                <wp:positionV relativeFrom="paragraph">
                  <wp:posOffset>-570230</wp:posOffset>
                </wp:positionV>
                <wp:extent cx="5376545" cy="417830"/>
                <wp:effectExtent l="2540" t="0" r="2540" b="254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654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04EC" w:rsidRPr="00CC5E8D" w:rsidRDefault="001F04EC" w:rsidP="00061342">
                            <w:pPr>
                              <w:pStyle w:val="Heading3"/>
                              <w:rPr>
                                <w:rFonts w:ascii="Arial" w:hAnsi="Arial"/>
                                <w:spacing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48.95pt;margin-top:-44.9pt;width:423.35pt;height:3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6fXvA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" filled="f" stroked="f">
                <v:textbox>
                  <w:txbxContent>
                    <w:p w:rsidR="001F04EC" w:rsidRPr="00CC5E8D" w:rsidRDefault="001F04EC" w:rsidP="00061342">
                      <w:pPr>
                        <w:pStyle w:val="Heading3"/>
                        <w:rPr>
                          <w:rFonts w:ascii="Arial" w:hAnsi="Arial"/>
                          <w:spacing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B6506" w:rsidSect="001C0CD6">
      <w:pgSz w:w="11907" w:h="16839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4EC" w:rsidRDefault="001F04EC" w:rsidP="00AB101F">
      <w:pPr>
        <w:spacing w:after="0" w:line="240" w:lineRule="auto"/>
      </w:pPr>
      <w:r>
        <w:separator/>
      </w:r>
    </w:p>
  </w:endnote>
  <w:endnote w:type="continuationSeparator" w:id="0">
    <w:p w:rsidR="001F04EC" w:rsidRDefault="001F04EC" w:rsidP="00AB1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">
    <w:panose1 w:val="020B08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4EC" w:rsidRDefault="001F04EC" w:rsidP="00AB101F">
      <w:pPr>
        <w:spacing w:after="0" w:line="240" w:lineRule="auto"/>
      </w:pPr>
      <w:r>
        <w:separator/>
      </w:r>
    </w:p>
  </w:footnote>
  <w:footnote w:type="continuationSeparator" w:id="0">
    <w:p w:rsidR="001F04EC" w:rsidRDefault="001F04EC" w:rsidP="00AB10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8193">
      <o:colormru v:ext="edit" colors="#0e223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1F"/>
    <w:rsid w:val="000103E8"/>
    <w:rsid w:val="000470EB"/>
    <w:rsid w:val="00061342"/>
    <w:rsid w:val="00123646"/>
    <w:rsid w:val="00156265"/>
    <w:rsid w:val="00173138"/>
    <w:rsid w:val="00183567"/>
    <w:rsid w:val="001C0CD6"/>
    <w:rsid w:val="001F04EC"/>
    <w:rsid w:val="0023348B"/>
    <w:rsid w:val="00291C2D"/>
    <w:rsid w:val="0030342E"/>
    <w:rsid w:val="003928F2"/>
    <w:rsid w:val="003F3F58"/>
    <w:rsid w:val="0040107B"/>
    <w:rsid w:val="00483092"/>
    <w:rsid w:val="00605F51"/>
    <w:rsid w:val="00675C17"/>
    <w:rsid w:val="006900C6"/>
    <w:rsid w:val="006A12D0"/>
    <w:rsid w:val="006E6B49"/>
    <w:rsid w:val="006F59A6"/>
    <w:rsid w:val="0071522E"/>
    <w:rsid w:val="00723F40"/>
    <w:rsid w:val="007911F7"/>
    <w:rsid w:val="007B6506"/>
    <w:rsid w:val="00885854"/>
    <w:rsid w:val="008B61B2"/>
    <w:rsid w:val="00973593"/>
    <w:rsid w:val="00973E82"/>
    <w:rsid w:val="009B361B"/>
    <w:rsid w:val="009B7979"/>
    <w:rsid w:val="00A04E91"/>
    <w:rsid w:val="00A32D81"/>
    <w:rsid w:val="00A65663"/>
    <w:rsid w:val="00A81C2E"/>
    <w:rsid w:val="00A82938"/>
    <w:rsid w:val="00AB101F"/>
    <w:rsid w:val="00B04440"/>
    <w:rsid w:val="00B06B78"/>
    <w:rsid w:val="00B75AAB"/>
    <w:rsid w:val="00C9274F"/>
    <w:rsid w:val="00CA7D18"/>
    <w:rsid w:val="00CC5E8D"/>
    <w:rsid w:val="00E40743"/>
    <w:rsid w:val="00F13C38"/>
    <w:rsid w:val="00F162D7"/>
    <w:rsid w:val="00F62A0A"/>
    <w:rsid w:val="00F81F1C"/>
    <w:rsid w:val="00F9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0e223a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Heading2">
    <w:name w:val="heading 2"/>
    <w:basedOn w:val="Heading1"/>
    <w:next w:val="Normal"/>
    <w:link w:val="Heading2Char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Heading3">
    <w:name w:val="heading 3"/>
    <w:basedOn w:val="Normal"/>
    <w:next w:val="Normal"/>
    <w:link w:val="Heading3Char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Heading2Char">
    <w:name w:val="Heading 2 Char"/>
    <w:basedOn w:val="DefaultParagraphFont"/>
    <w:link w:val="Heading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Heading3Char">
    <w:name w:val="Heading 3 Char"/>
    <w:basedOn w:val="DefaultParagraphFont"/>
    <w:link w:val="Heading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Heading3"/>
    <w:rsid w:val="00A81C2E"/>
    <w:pPr>
      <w:spacing w:before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Normal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Heading3"/>
    <w:qFormat/>
    <w:rsid w:val="00483092"/>
  </w:style>
  <w:style w:type="character" w:styleId="PlaceholderText">
    <w:name w:val="Placeholder Text"/>
    <w:basedOn w:val="DefaultParagraphFont"/>
    <w:uiPriority w:val="99"/>
    <w:semiHidden/>
    <w:rsid w:val="0006134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1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01F"/>
  </w:style>
  <w:style w:type="paragraph" w:styleId="Footer">
    <w:name w:val="footer"/>
    <w:basedOn w:val="Normal"/>
    <w:link w:val="FooterChar"/>
    <w:uiPriority w:val="99"/>
    <w:unhideWhenUsed/>
    <w:rsid w:val="00AB1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01F"/>
  </w:style>
  <w:style w:type="character" w:styleId="Hyperlink">
    <w:name w:val="Hyperlink"/>
    <w:basedOn w:val="DefaultParagraphFont"/>
    <w:uiPriority w:val="99"/>
    <w:unhideWhenUsed/>
    <w:rsid w:val="00C927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Heading2">
    <w:name w:val="heading 2"/>
    <w:basedOn w:val="Heading1"/>
    <w:next w:val="Normal"/>
    <w:link w:val="Heading2Char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Heading3">
    <w:name w:val="heading 3"/>
    <w:basedOn w:val="Normal"/>
    <w:next w:val="Normal"/>
    <w:link w:val="Heading3Char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Heading2Char">
    <w:name w:val="Heading 2 Char"/>
    <w:basedOn w:val="DefaultParagraphFont"/>
    <w:link w:val="Heading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Heading3Char">
    <w:name w:val="Heading 3 Char"/>
    <w:basedOn w:val="DefaultParagraphFont"/>
    <w:link w:val="Heading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Heading3"/>
    <w:rsid w:val="00A81C2E"/>
    <w:pPr>
      <w:spacing w:before="4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Normal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Heading3"/>
    <w:qFormat/>
    <w:rsid w:val="00483092"/>
  </w:style>
  <w:style w:type="character" w:styleId="PlaceholderText">
    <w:name w:val="Placeholder Text"/>
    <w:basedOn w:val="DefaultParagraphFont"/>
    <w:uiPriority w:val="99"/>
    <w:semiHidden/>
    <w:rsid w:val="0006134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1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01F"/>
  </w:style>
  <w:style w:type="paragraph" w:styleId="Footer">
    <w:name w:val="footer"/>
    <w:basedOn w:val="Normal"/>
    <w:link w:val="FooterChar"/>
    <w:uiPriority w:val="99"/>
    <w:unhideWhenUsed/>
    <w:rsid w:val="00AB10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01F"/>
  </w:style>
  <w:style w:type="character" w:styleId="Hyperlink">
    <w:name w:val="Hyperlink"/>
    <w:basedOn w:val="DefaultParagraphFont"/>
    <w:uiPriority w:val="99"/>
    <w:unhideWhenUsed/>
    <w:rsid w:val="00C927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KM-NT01\FolderRedirection\MKM-Ollie.M\Application%20Data\Microsoft\Templates\PMG_SaleEvent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33AF-02F5-41E9-96B8-BFCE8EDC6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09C66E-0963-437A-A59E-E8564DE67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PMG_SaleEventFlyer</Template>
  <TotalTime>85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Sale event flyer</vt:lpstr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Sale event flyer</dc:title>
  <dc:creator>Ollie Mustill</dc:creator>
  <cp:lastModifiedBy>Ollie Mustill</cp:lastModifiedBy>
  <cp:revision>5</cp:revision>
  <cp:lastPrinted>2016-11-09T13:08:00Z</cp:lastPrinted>
  <dcterms:created xsi:type="dcterms:W3CDTF">2016-10-27T16:37:00Z</dcterms:created>
  <dcterms:modified xsi:type="dcterms:W3CDTF">2016-11-09T13:08:00Z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TC102905579990</vt:lpwstr>
  </property>
</Properties>
</file>