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E86D46" w:rsidRDefault="00AB4DE2" w:rsidP="00AB4DE2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E8190" wp14:editId="17ED520C">
                <wp:simplePos x="0" y="0"/>
                <wp:positionH relativeFrom="column">
                  <wp:posOffset>2379222</wp:posOffset>
                </wp:positionH>
                <wp:positionV relativeFrom="paragraph">
                  <wp:posOffset>5115209</wp:posOffset>
                </wp:positionV>
                <wp:extent cx="428498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9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466" w:rsidRPr="00AB4DE2" w:rsidRDefault="00126466" w:rsidP="00AB4DE2">
                            <w:pPr>
                              <w:jc w:val="right"/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72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72"/>
                                <w:szCs w:val="120"/>
                              </w:rPr>
                              <w:t>8</w:t>
                            </w:r>
                            <w:r w:rsidR="00AB4DE2"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72"/>
                                <w:szCs w:val="120"/>
                              </w:rPr>
                              <w:t>th</w:t>
                            </w:r>
                            <w:r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72"/>
                                <w:szCs w:val="120"/>
                              </w:rPr>
                              <w:t xml:space="preserve"> March</w:t>
                            </w:r>
                            <w:r w:rsidR="00AB4DE2"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72"/>
                                <w:szCs w:val="120"/>
                              </w:rPr>
                              <w:t>, 6pm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35pt;margin-top:402.75pt;width:337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" filled="f" stroked="f">
                <v:textbox style="mso-fit-shape-to-text:t">
                  <w:txbxContent>
                    <w:p w:rsidR="00126466" w:rsidRPr="00AB4DE2" w:rsidRDefault="00126466" w:rsidP="00AB4DE2">
                      <w:pPr>
                        <w:jc w:val="right"/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72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72"/>
                          <w:szCs w:val="120"/>
                        </w:rPr>
                        <w:t>8</w:t>
                      </w:r>
                      <w:r w:rsidR="00AB4DE2"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72"/>
                          <w:szCs w:val="120"/>
                        </w:rPr>
                        <w:t>th</w:t>
                      </w:r>
                      <w:r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72"/>
                          <w:szCs w:val="120"/>
                        </w:rPr>
                        <w:t xml:space="preserve"> March</w:t>
                      </w:r>
                      <w:r w:rsidR="00AB4DE2"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72"/>
                          <w:szCs w:val="120"/>
                        </w:rPr>
                        <w:t>, 6pm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2F7A8" wp14:editId="01C3C133">
                <wp:simplePos x="0" y="0"/>
                <wp:positionH relativeFrom="column">
                  <wp:posOffset>1439545</wp:posOffset>
                </wp:positionH>
                <wp:positionV relativeFrom="paragraph">
                  <wp:posOffset>3596640</wp:posOffset>
                </wp:positionV>
                <wp:extent cx="5239385" cy="13919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DE2" w:rsidRPr="00AB4DE2" w:rsidRDefault="00AB4DE2" w:rsidP="00AB4DE2">
                            <w:pPr>
                              <w:spacing w:line="240" w:lineRule="auto"/>
                              <w:jc w:val="right"/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 xml:space="preserve">Beethoven </w:t>
                            </w:r>
                            <w:r w:rsidRPr="00AB4DE2">
                              <w:rPr>
                                <w:rFonts w:ascii="Century Schoolbook" w:hAnsi="Century Schoolbook"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>Symphony no. 3</w:t>
                            </w:r>
                          </w:p>
                          <w:p w:rsidR="00AB4DE2" w:rsidRPr="00AB4DE2" w:rsidRDefault="00AB4DE2" w:rsidP="00AB4DE2">
                            <w:pPr>
                              <w:spacing w:line="240" w:lineRule="auto"/>
                              <w:jc w:val="right"/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 xml:space="preserve">Mozart </w:t>
                            </w:r>
                            <w:r w:rsidRPr="00AB4DE2">
                              <w:rPr>
                                <w:rFonts w:ascii="Century Schoolbook" w:hAnsi="Century Schoolbook"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>Eine Kleine Nachtmusik</w:t>
                            </w:r>
                          </w:p>
                          <w:p w:rsidR="00AB4DE2" w:rsidRPr="00AB4DE2" w:rsidRDefault="00AB4DE2" w:rsidP="00AB4DE2">
                            <w:pPr>
                              <w:spacing w:line="240" w:lineRule="auto"/>
                              <w:jc w:val="right"/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>Barber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 xml:space="preserve"> </w:t>
                            </w:r>
                            <w:r w:rsidRPr="00AB4DE2">
                              <w:rPr>
                                <w:rFonts w:ascii="Century Schoolbook" w:hAnsi="Century Schoolbook"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>Adagio for Strings</w:t>
                            </w:r>
                            <w:r w:rsidRPr="00AB4DE2">
                              <w:rPr>
                                <w:rFonts w:ascii="Century Schoolbook" w:hAnsi="Century Schoolbook"/>
                                <w:b/>
                                <w:i/>
                                <w:color w:val="31849B" w:themeColor="accent5" w:themeShade="BF"/>
                                <w:sz w:val="44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3.35pt;margin-top:283.2pt;width:412.55pt;height:10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" filled="f" stroked="f">
                <v:textbox>
                  <w:txbxContent>
                    <w:p w:rsidR="00AB4DE2" w:rsidRPr="00AB4DE2" w:rsidRDefault="00AB4DE2" w:rsidP="00AB4DE2">
                      <w:pPr>
                        <w:spacing w:line="240" w:lineRule="auto"/>
                        <w:jc w:val="right"/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 xml:space="preserve">Beethoven </w:t>
                      </w:r>
                      <w:r w:rsidRPr="00AB4DE2">
                        <w:rPr>
                          <w:rFonts w:ascii="Century Schoolbook" w:hAnsi="Century Schoolbook"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>Symphony no. 3</w:t>
                      </w:r>
                    </w:p>
                    <w:p w:rsidR="00AB4DE2" w:rsidRPr="00AB4DE2" w:rsidRDefault="00AB4DE2" w:rsidP="00AB4DE2">
                      <w:pPr>
                        <w:spacing w:line="240" w:lineRule="auto"/>
                        <w:jc w:val="right"/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 xml:space="preserve">Mozart </w:t>
                      </w:r>
                      <w:r w:rsidRPr="00AB4DE2">
                        <w:rPr>
                          <w:rFonts w:ascii="Century Schoolbook" w:hAnsi="Century Schoolbook"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>Eine Kleine Nachtmusik</w:t>
                      </w:r>
                    </w:p>
                    <w:p w:rsidR="00AB4DE2" w:rsidRPr="00AB4DE2" w:rsidRDefault="00AB4DE2" w:rsidP="00AB4DE2">
                      <w:pPr>
                        <w:spacing w:line="240" w:lineRule="auto"/>
                        <w:jc w:val="right"/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>Barber</w:t>
                      </w:r>
                      <w:r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 xml:space="preserve"> </w:t>
                      </w:r>
                      <w:r w:rsidRPr="00AB4DE2">
                        <w:rPr>
                          <w:rFonts w:ascii="Century Schoolbook" w:hAnsi="Century Schoolbook"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>Adagio for Strings</w:t>
                      </w:r>
                      <w:r w:rsidRPr="00AB4DE2">
                        <w:rPr>
                          <w:rFonts w:ascii="Century Schoolbook" w:hAnsi="Century Schoolbook"/>
                          <w:b/>
                          <w:i/>
                          <w:color w:val="31849B" w:themeColor="accent5" w:themeShade="BF"/>
                          <w:sz w:val="44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77AD9" wp14:editId="5E90AEF3">
                <wp:simplePos x="0" y="0"/>
                <wp:positionH relativeFrom="column">
                  <wp:posOffset>2818130</wp:posOffset>
                </wp:positionH>
                <wp:positionV relativeFrom="paragraph">
                  <wp:posOffset>1153160</wp:posOffset>
                </wp:positionV>
                <wp:extent cx="38474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466" w:rsidRPr="00AB4DE2" w:rsidRDefault="00126466" w:rsidP="00AB4DE2">
                            <w:pPr>
                              <w:jc w:val="right"/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120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120"/>
                                <w:szCs w:val="120"/>
                              </w:rPr>
                              <w:t xml:space="preserve">Spring </w:t>
                            </w:r>
                            <w:r w:rsidR="00AB4DE2"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120"/>
                                <w:szCs w:val="120"/>
                              </w:rPr>
                              <w:br/>
                            </w:r>
                            <w:r w:rsidRPr="00AB4DE2">
                              <w:rPr>
                                <w:rFonts w:ascii="Century Schoolbook" w:hAnsi="Century Schoolbook"/>
                                <w:b/>
                                <w:color w:val="365F91" w:themeColor="accent1" w:themeShade="BF"/>
                                <w:sz w:val="120"/>
                                <w:szCs w:val="120"/>
                              </w:rPr>
                              <w:t>Concert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1.9pt;margin-top:90.8pt;width:302.9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" filled="f" stroked="f">
                <v:textbox style="mso-fit-shape-to-text:t">
                  <w:txbxContent>
                    <w:p w:rsidR="00126466" w:rsidRPr="00AB4DE2" w:rsidRDefault="00126466" w:rsidP="00AB4DE2">
                      <w:pPr>
                        <w:jc w:val="right"/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120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120"/>
                          <w:szCs w:val="120"/>
                        </w:rPr>
                        <w:t xml:space="preserve">Spring </w:t>
                      </w:r>
                      <w:r w:rsidR="00AB4DE2"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120"/>
                          <w:szCs w:val="120"/>
                        </w:rPr>
                        <w:br/>
                      </w:r>
                      <w:r w:rsidRPr="00AB4DE2">
                        <w:rPr>
                          <w:rFonts w:ascii="Century Schoolbook" w:hAnsi="Century Schoolbook"/>
                          <w:b/>
                          <w:color w:val="365F91" w:themeColor="accent1" w:themeShade="BF"/>
                          <w:sz w:val="120"/>
                          <w:szCs w:val="120"/>
                        </w:rPr>
                        <w:t>Concert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48222" wp14:editId="2F5134BC">
                <wp:simplePos x="0" y="0"/>
                <wp:positionH relativeFrom="column">
                  <wp:posOffset>3129915</wp:posOffset>
                </wp:positionH>
                <wp:positionV relativeFrom="paragraph">
                  <wp:posOffset>7162800</wp:posOffset>
                </wp:positionV>
                <wp:extent cx="3506470" cy="13919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466" w:rsidRPr="00AB4DE2" w:rsidRDefault="00AB4DE2" w:rsidP="00AB4DE2">
                            <w:pPr>
                              <w:jc w:val="right"/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36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36"/>
                                <w:szCs w:val="120"/>
                              </w:rPr>
                              <w:t>St Mark’s Church</w:t>
                            </w:r>
                            <w:r w:rsidRPr="00AB4DE2"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36"/>
                                <w:szCs w:val="120"/>
                              </w:rPr>
                              <w:br/>
                              <w:t>Caldwell</w:t>
                            </w:r>
                            <w:r w:rsidRPr="00AB4DE2"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36"/>
                                <w:szCs w:val="120"/>
                              </w:rPr>
                              <w:br/>
                              <w:t>LRF4 5GJ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6.45pt;margin-top:564pt;width:276.1pt;height:10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" filled="f" stroked="f">
                <v:textbox>
                  <w:txbxContent>
                    <w:p w:rsidR="00126466" w:rsidRPr="00AB4DE2" w:rsidRDefault="00AB4DE2" w:rsidP="00AB4DE2">
                      <w:pPr>
                        <w:jc w:val="right"/>
                        <w:rPr>
                          <w:rFonts w:ascii="Century Schoolbook" w:hAnsi="Century Schoolbook"/>
                          <w:color w:val="31849B" w:themeColor="accent5" w:themeShade="BF"/>
                          <w:sz w:val="36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color w:val="31849B" w:themeColor="accent5" w:themeShade="BF"/>
                          <w:sz w:val="36"/>
                          <w:szCs w:val="120"/>
                        </w:rPr>
                        <w:t>St Mark’s Church</w:t>
                      </w:r>
                      <w:r w:rsidRPr="00AB4DE2">
                        <w:rPr>
                          <w:rFonts w:ascii="Century Schoolbook" w:hAnsi="Century Schoolbook"/>
                          <w:color w:val="31849B" w:themeColor="accent5" w:themeShade="BF"/>
                          <w:sz w:val="36"/>
                          <w:szCs w:val="120"/>
                        </w:rPr>
                        <w:br/>
                        <w:t>Caldwell</w:t>
                      </w:r>
                      <w:r w:rsidRPr="00AB4DE2">
                        <w:rPr>
                          <w:rFonts w:ascii="Century Schoolbook" w:hAnsi="Century Schoolbook"/>
                          <w:color w:val="31849B" w:themeColor="accent5" w:themeShade="BF"/>
                          <w:sz w:val="36"/>
                          <w:szCs w:val="120"/>
                        </w:rPr>
                        <w:br/>
                        <w:t>LRF4 5GJ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0D6CE" wp14:editId="731D73C0">
                <wp:simplePos x="0" y="0"/>
                <wp:positionH relativeFrom="column">
                  <wp:posOffset>3172460</wp:posOffset>
                </wp:positionH>
                <wp:positionV relativeFrom="paragraph">
                  <wp:posOffset>6059170</wp:posOffset>
                </wp:positionV>
                <wp:extent cx="3506470" cy="10775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DE2" w:rsidRDefault="00AB4DE2" w:rsidP="00AB4DE2">
                            <w:pPr>
                              <w:spacing w:line="500" w:lineRule="exact"/>
                              <w:jc w:val="right"/>
                              <w:rPr>
                                <w:rFonts w:ascii="Century Schoolbook" w:hAnsi="Century Schoolbook"/>
                                <w:b/>
                                <w:color w:val="31849B" w:themeColor="accent5" w:themeShade="BF"/>
                                <w:sz w:val="52"/>
                                <w:szCs w:val="12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31849B" w:themeColor="accent5" w:themeShade="BF"/>
                                <w:sz w:val="52"/>
                                <w:szCs w:val="120"/>
                              </w:rPr>
                              <w:t>Tickets: £10 (£4)</w:t>
                            </w:r>
                          </w:p>
                          <w:p w:rsidR="00AB4DE2" w:rsidRPr="00AB4DE2" w:rsidRDefault="00AB4DE2" w:rsidP="00AB4DE2">
                            <w:pPr>
                              <w:spacing w:line="500" w:lineRule="exact"/>
                              <w:jc w:val="right"/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40"/>
                                <w:szCs w:val="120"/>
                              </w:rPr>
                            </w:pPr>
                            <w:r w:rsidRPr="00AB4DE2">
                              <w:rPr>
                                <w:rFonts w:ascii="Century Schoolbook" w:hAnsi="Century Schoolbook"/>
                                <w:color w:val="31849B" w:themeColor="accent5" w:themeShade="BF"/>
                                <w:sz w:val="40"/>
                                <w:szCs w:val="120"/>
                              </w:rPr>
                              <w:t>Available on the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9.8pt;margin-top:477.1pt;width:276.1pt;height:8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e3Dg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" filled="f" stroked="f">
                <v:textbox>
                  <w:txbxContent>
                    <w:p w:rsidR="00AB4DE2" w:rsidRDefault="00AB4DE2" w:rsidP="00AB4DE2">
                      <w:pPr>
                        <w:spacing w:line="500" w:lineRule="exact"/>
                        <w:jc w:val="right"/>
                        <w:rPr>
                          <w:rFonts w:ascii="Century Schoolbook" w:hAnsi="Century Schoolbook"/>
                          <w:b/>
                          <w:color w:val="31849B" w:themeColor="accent5" w:themeShade="BF"/>
                          <w:sz w:val="52"/>
                          <w:szCs w:val="12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31849B" w:themeColor="accent5" w:themeShade="BF"/>
                          <w:sz w:val="52"/>
                          <w:szCs w:val="120"/>
                        </w:rPr>
                        <w:t>Tickets: £10 (£4)</w:t>
                      </w:r>
                    </w:p>
                    <w:p w:rsidR="00AB4DE2" w:rsidRPr="00AB4DE2" w:rsidRDefault="00AB4DE2" w:rsidP="00AB4DE2">
                      <w:pPr>
                        <w:spacing w:line="500" w:lineRule="exact"/>
                        <w:jc w:val="right"/>
                        <w:rPr>
                          <w:rFonts w:ascii="Century Schoolbook" w:hAnsi="Century Schoolbook"/>
                          <w:color w:val="31849B" w:themeColor="accent5" w:themeShade="BF"/>
                          <w:sz w:val="40"/>
                          <w:szCs w:val="120"/>
                        </w:rPr>
                      </w:pPr>
                      <w:r w:rsidRPr="00AB4DE2">
                        <w:rPr>
                          <w:rFonts w:ascii="Century Schoolbook" w:hAnsi="Century Schoolbook"/>
                          <w:color w:val="31849B" w:themeColor="accent5" w:themeShade="BF"/>
                          <w:sz w:val="40"/>
                          <w:szCs w:val="120"/>
                        </w:rPr>
                        <w:t>Available on the 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28725" wp14:editId="1FC79AB1">
                <wp:simplePos x="0" y="0"/>
                <wp:positionH relativeFrom="column">
                  <wp:posOffset>-5475605</wp:posOffset>
                </wp:positionH>
                <wp:positionV relativeFrom="paragraph">
                  <wp:posOffset>-1365971</wp:posOffset>
                </wp:positionV>
                <wp:extent cx="12146280" cy="153873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280" cy="1538732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31.15pt;margin-top:-107.55pt;width:956.4pt;height:12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78642B4" wp14:editId="04B9DB65">
            <wp:simplePos x="0" y="0"/>
            <wp:positionH relativeFrom="column">
              <wp:posOffset>5928815</wp:posOffset>
            </wp:positionH>
            <wp:positionV relativeFrom="paragraph">
              <wp:posOffset>8508366</wp:posOffset>
            </wp:positionV>
            <wp:extent cx="1064525" cy="1064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_Badge_Facebo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10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6E942" wp14:editId="2B9F7181">
                <wp:simplePos x="0" y="0"/>
                <wp:positionH relativeFrom="column">
                  <wp:posOffset>2696210</wp:posOffset>
                </wp:positionH>
                <wp:positionV relativeFrom="paragraph">
                  <wp:posOffset>-13970</wp:posOffset>
                </wp:positionV>
                <wp:extent cx="428498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9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DE2" w:rsidRPr="00AB4DE2" w:rsidRDefault="00AB4DE2" w:rsidP="00AB4DE2">
                            <w:pPr>
                              <w:jc w:val="right"/>
                              <w:rPr>
                                <w:rFonts w:ascii="Century Schoolbook" w:hAnsi="Century Schoolbook"/>
                                <w:b/>
                                <w:color w:val="8DB3E2" w:themeColor="text2" w:themeTint="66"/>
                                <w:sz w:val="36"/>
                                <w:szCs w:val="12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8DB3E2" w:themeColor="text2" w:themeTint="66"/>
                                <w:sz w:val="36"/>
                                <w:szCs w:val="120"/>
                              </w:rPr>
                              <w:t>Bobshire Orchestra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12.3pt;margin-top:-1.1pt;width:337.4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" filled="f" stroked="f">
                <v:textbox style="mso-fit-shape-to-text:t">
                  <w:txbxContent>
                    <w:p w:rsidR="00AB4DE2" w:rsidRPr="00AB4DE2" w:rsidRDefault="00AB4DE2" w:rsidP="00AB4DE2">
                      <w:pPr>
                        <w:jc w:val="right"/>
                        <w:rPr>
                          <w:rFonts w:ascii="Century Schoolbook" w:hAnsi="Century Schoolbook"/>
                          <w:b/>
                          <w:color w:val="8DB3E2" w:themeColor="text2" w:themeTint="66"/>
                          <w:sz w:val="36"/>
                          <w:szCs w:val="12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8DB3E2" w:themeColor="text2" w:themeTint="66"/>
                          <w:sz w:val="36"/>
                          <w:szCs w:val="120"/>
                        </w:rPr>
                        <w:t>Bobshire Orchestra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6D46" w:rsidSect="00D87F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B9F" w:rsidRDefault="00807B9F" w:rsidP="00B23C08">
      <w:pPr>
        <w:spacing w:after="0" w:line="240" w:lineRule="auto"/>
      </w:pPr>
      <w:r>
        <w:separator/>
      </w:r>
    </w:p>
  </w:endnote>
  <w:endnote w:type="continuationSeparator" w:id="0">
    <w:p w:rsidR="00807B9F" w:rsidRDefault="00807B9F" w:rsidP="00B2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B9F" w:rsidRDefault="00807B9F" w:rsidP="00B23C08">
      <w:pPr>
        <w:spacing w:after="0" w:line="240" w:lineRule="auto"/>
      </w:pPr>
      <w:r>
        <w:separator/>
      </w:r>
    </w:p>
  </w:footnote>
  <w:footnote w:type="continuationSeparator" w:id="0">
    <w:p w:rsidR="00807B9F" w:rsidRDefault="00807B9F" w:rsidP="00B23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FBC"/>
    <w:rsid w:val="00126466"/>
    <w:rsid w:val="00691A9E"/>
    <w:rsid w:val="00807B9F"/>
    <w:rsid w:val="00AB4DE2"/>
    <w:rsid w:val="00B23C08"/>
    <w:rsid w:val="00D87FBC"/>
    <w:rsid w:val="00E8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D8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D8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1CD4FE98</Template>
  <TotalTime>94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Ollie Mustill</dc:creator>
  <cp:lastModifiedBy>Ollie Mustill</cp:lastModifiedBy>
  <cp:revision>1</cp:revision>
  <dcterms:created xsi:type="dcterms:W3CDTF">2016-11-10T10:21:00Z</dcterms:created>
  <dcterms:modified xsi:type="dcterms:W3CDTF">2016-11-10T12:03:00Z</dcterms:modified>
</cp:coreProperties>
</file>